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A17766" w14:textId="5D05607D" w:rsidR="00390A42" w:rsidRDefault="00390A42" w:rsidP="00390A42">
      <w:r>
        <w:t>Please fully complete the checklist:</w:t>
      </w:r>
    </w:p>
    <w:p w14:paraId="057462F7" w14:textId="77777777" w:rsidR="00390A42" w:rsidRDefault="00390A42" w:rsidP="00390A42">
      <w:pPr>
        <w:rPr>
          <w:b/>
        </w:rPr>
      </w:pPr>
    </w:p>
    <w:p w14:paraId="436E7545" w14:textId="45FC91DB" w:rsidR="00390A42" w:rsidRPr="0069225B" w:rsidRDefault="00390A42" w:rsidP="00390A42">
      <w:pPr>
        <w:rPr>
          <w:b/>
        </w:rPr>
      </w:pPr>
      <w:r w:rsidRPr="0069225B">
        <w:rPr>
          <w:b/>
        </w:rPr>
        <w:t>Purpose of the trip</w:t>
      </w:r>
    </w:p>
    <w:p w14:paraId="7F95C396" w14:textId="77777777" w:rsidR="00390A42" w:rsidRDefault="00390A42" w:rsidP="00390A42">
      <w:r>
        <w:t>□</w:t>
      </w:r>
      <w:r>
        <w:tab/>
        <w:t>Competition</w:t>
      </w:r>
    </w:p>
    <w:p w14:paraId="2F7D446F" w14:textId="77777777" w:rsidR="00390A42" w:rsidRDefault="00390A42" w:rsidP="00390A42">
      <w:r>
        <w:t>□</w:t>
      </w:r>
      <w:r>
        <w:tab/>
        <w:t>Training</w:t>
      </w:r>
    </w:p>
    <w:p w14:paraId="73B72260" w14:textId="77777777" w:rsidR="00390A42" w:rsidRDefault="00390A42" w:rsidP="00390A42">
      <w:r>
        <w:t>□</w:t>
      </w:r>
      <w:r>
        <w:tab/>
        <w:t>Social</w:t>
      </w:r>
    </w:p>
    <w:p w14:paraId="53AEA4BA" w14:textId="77777777" w:rsidR="00390A42" w:rsidRDefault="00390A42" w:rsidP="00390A42">
      <w:r>
        <w:t>□</w:t>
      </w:r>
      <w:r>
        <w:tab/>
        <w:t>Other (specify)</w:t>
      </w:r>
    </w:p>
    <w:p w14:paraId="6DF2441E" w14:textId="77777777" w:rsidR="00390A42" w:rsidRDefault="00390A42" w:rsidP="00390A42">
      <w:r>
        <w:t>□</w:t>
      </w:r>
      <w:r>
        <w:tab/>
        <w:t xml:space="preserve">Combination, please </w:t>
      </w:r>
      <w:proofErr w:type="gramStart"/>
      <w:r>
        <w:t>state:_</w:t>
      </w:r>
      <w:proofErr w:type="gramEnd"/>
      <w:r>
        <w:t>______________________________________________</w:t>
      </w:r>
    </w:p>
    <w:p w14:paraId="022C16DB" w14:textId="77777777" w:rsidR="00390A42" w:rsidRDefault="00390A42" w:rsidP="00390A42"/>
    <w:p w14:paraId="70758F05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Planning</w:t>
      </w:r>
    </w:p>
    <w:p w14:paraId="68FCAD40" w14:textId="77777777" w:rsidR="00390A42" w:rsidRDefault="00390A42" w:rsidP="00390A42">
      <w:r>
        <w:t>□</w:t>
      </w:r>
      <w:r>
        <w:tab/>
        <w:t>When</w:t>
      </w:r>
    </w:p>
    <w:p w14:paraId="408F5986" w14:textId="77777777" w:rsidR="00390A42" w:rsidRDefault="00390A42" w:rsidP="00390A42">
      <w:r>
        <w:t>□</w:t>
      </w:r>
      <w:r>
        <w:tab/>
        <w:t>Where</w:t>
      </w:r>
    </w:p>
    <w:p w14:paraId="566A4B63" w14:textId="77777777" w:rsidR="00390A42" w:rsidRDefault="00390A42" w:rsidP="00390A42">
      <w:r>
        <w:t>□</w:t>
      </w:r>
      <w:r>
        <w:tab/>
        <w:t>Who (staff/volunteers/participants)</w:t>
      </w:r>
    </w:p>
    <w:p w14:paraId="46DAE969" w14:textId="77777777" w:rsidR="00390A42" w:rsidRDefault="00390A42" w:rsidP="00390A42">
      <w:r>
        <w:t>□</w:t>
      </w:r>
      <w:r>
        <w:tab/>
        <w:t>Risk assessment of activity</w:t>
      </w:r>
    </w:p>
    <w:p w14:paraId="57392FD1" w14:textId="77777777" w:rsidR="00390A42" w:rsidRDefault="00390A42" w:rsidP="00390A42"/>
    <w:p w14:paraId="47EC5A7D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Communication with parents</w:t>
      </w:r>
    </w:p>
    <w:p w14:paraId="51584706" w14:textId="77777777" w:rsidR="00390A42" w:rsidRDefault="00390A42" w:rsidP="00390A42">
      <w:r>
        <w:t>□</w:t>
      </w:r>
      <w:r>
        <w:tab/>
        <w:t xml:space="preserve">Destination, </w:t>
      </w:r>
      <w:proofErr w:type="gramStart"/>
      <w:r>
        <w:t>sport</w:t>
      </w:r>
      <w:proofErr w:type="gramEnd"/>
      <w:r>
        <w:t xml:space="preserve"> and accommodation details (address/telephone)</w:t>
      </w:r>
    </w:p>
    <w:p w14:paraId="42A9944F" w14:textId="77777777" w:rsidR="00390A42" w:rsidRDefault="00390A42" w:rsidP="00390A42">
      <w:r>
        <w:t>□</w:t>
      </w:r>
      <w:r>
        <w:tab/>
        <w:t>Name/number of lead club/school link or team manager</w:t>
      </w:r>
    </w:p>
    <w:p w14:paraId="7EAB8073" w14:textId="77777777" w:rsidR="00390A42" w:rsidRDefault="00390A42" w:rsidP="00390A42">
      <w:r>
        <w:t>□</w:t>
      </w:r>
      <w:r>
        <w:tab/>
        <w:t>Drop off/pick up times</w:t>
      </w:r>
    </w:p>
    <w:p w14:paraId="146BAF3F" w14:textId="77777777" w:rsidR="00390A42" w:rsidRDefault="00390A42" w:rsidP="00390A42">
      <w:r>
        <w:t>□</w:t>
      </w:r>
      <w:r>
        <w:tab/>
        <w:t>Transport arrangements</w:t>
      </w:r>
    </w:p>
    <w:p w14:paraId="022EB3EB" w14:textId="77777777" w:rsidR="00390A42" w:rsidRDefault="00390A42" w:rsidP="00390A42">
      <w:r>
        <w:t>□</w:t>
      </w:r>
      <w:r>
        <w:tab/>
        <w:t>Competition details</w:t>
      </w:r>
    </w:p>
    <w:p w14:paraId="54B90268" w14:textId="77777777" w:rsidR="00390A42" w:rsidRDefault="00390A42" w:rsidP="00390A42">
      <w:r>
        <w:t>□</w:t>
      </w:r>
      <w:r>
        <w:tab/>
        <w:t>Kit and equipment list</w:t>
      </w:r>
    </w:p>
    <w:p w14:paraId="589E26ED" w14:textId="77777777" w:rsidR="00390A42" w:rsidRDefault="00390A42" w:rsidP="00390A42">
      <w:r>
        <w:t>□</w:t>
      </w:r>
      <w:r>
        <w:tab/>
        <w:t>Emergency procedures, home contact</w:t>
      </w:r>
    </w:p>
    <w:p w14:paraId="46482618" w14:textId="77777777" w:rsidR="00390A42" w:rsidRDefault="00390A42" w:rsidP="00390A42">
      <w:r>
        <w:t>□</w:t>
      </w:r>
      <w:r>
        <w:tab/>
        <w:t>Consent form</w:t>
      </w:r>
    </w:p>
    <w:p w14:paraId="58EA31F2" w14:textId="77777777" w:rsidR="00390A42" w:rsidRDefault="00390A42" w:rsidP="00390A42">
      <w:r>
        <w:t>□</w:t>
      </w:r>
      <w:r>
        <w:tab/>
        <w:t>Information re medical conditions (including allergies) or impairments, and medication</w:t>
      </w:r>
    </w:p>
    <w:p w14:paraId="2B8AF8D7" w14:textId="77777777" w:rsidR="00390A42" w:rsidRDefault="00390A42" w:rsidP="00390A42">
      <w:r>
        <w:t>□</w:t>
      </w:r>
      <w:r>
        <w:tab/>
        <w:t>Code of conduct</w:t>
      </w:r>
    </w:p>
    <w:p w14:paraId="0D79277A" w14:textId="77777777" w:rsidR="00390A42" w:rsidRDefault="00390A42" w:rsidP="00390A42">
      <w:r>
        <w:t>□</w:t>
      </w:r>
      <w:r>
        <w:tab/>
        <w:t>Safeguarding arrangements (reporting concerns, supervision etc.)</w:t>
      </w:r>
    </w:p>
    <w:p w14:paraId="7BEC1EDA" w14:textId="77777777" w:rsidR="00390A42" w:rsidRDefault="00390A42" w:rsidP="00390A42">
      <w:r>
        <w:t>□</w:t>
      </w:r>
      <w:r>
        <w:tab/>
        <w:t>Process for parent contacting coach or young person</w:t>
      </w:r>
    </w:p>
    <w:p w14:paraId="2C687F7E" w14:textId="77777777" w:rsidR="00390A42" w:rsidRDefault="00390A42" w:rsidP="00390A42">
      <w:r>
        <w:t>□</w:t>
      </w:r>
      <w:r>
        <w:tab/>
        <w:t xml:space="preserve">Process for young person contacting parent </w:t>
      </w:r>
    </w:p>
    <w:p w14:paraId="3FEFC6A3" w14:textId="77777777" w:rsidR="00390A42" w:rsidRDefault="00390A42" w:rsidP="00390A42"/>
    <w:p w14:paraId="6CA42817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Transport</w:t>
      </w:r>
    </w:p>
    <w:p w14:paraId="70A2E221" w14:textId="77777777" w:rsidR="00390A42" w:rsidRDefault="00390A42" w:rsidP="00390A42">
      <w:r>
        <w:t>□</w:t>
      </w:r>
      <w:r>
        <w:tab/>
        <w:t>Drop off/pick up times</w:t>
      </w:r>
    </w:p>
    <w:p w14:paraId="33C9FBDB" w14:textId="77777777" w:rsidR="00390A42" w:rsidRDefault="00390A42" w:rsidP="00390A42">
      <w:r>
        <w:t>□</w:t>
      </w:r>
      <w:r>
        <w:tab/>
        <w:t>Journey times and stopping points</w:t>
      </w:r>
    </w:p>
    <w:p w14:paraId="66CFE1BD" w14:textId="77777777" w:rsidR="00390A42" w:rsidRDefault="00390A42" w:rsidP="00390A42">
      <w:r>
        <w:t>□</w:t>
      </w:r>
      <w:r>
        <w:tab/>
        <w:t>Supervision</w:t>
      </w:r>
    </w:p>
    <w:p w14:paraId="5014000D" w14:textId="77777777" w:rsidR="00390A42" w:rsidRDefault="00390A42" w:rsidP="00390A42">
      <w:r>
        <w:t>□</w:t>
      </w:r>
      <w:r>
        <w:tab/>
        <w:t>Suitability and accessibility</w:t>
      </w:r>
    </w:p>
    <w:p w14:paraId="2A52DE3F" w14:textId="77777777" w:rsidR="00390A42" w:rsidRDefault="00390A42" w:rsidP="00390A42">
      <w:r>
        <w:t>□</w:t>
      </w:r>
      <w:r>
        <w:tab/>
        <w:t>Drivers checked</w:t>
      </w:r>
    </w:p>
    <w:p w14:paraId="4824E377" w14:textId="77777777" w:rsidR="00390A42" w:rsidRDefault="00390A42" w:rsidP="00390A42">
      <w:r>
        <w:t>□</w:t>
      </w:r>
      <w:r>
        <w:tab/>
        <w:t>Insurance</w:t>
      </w:r>
    </w:p>
    <w:p w14:paraId="4A371822" w14:textId="77777777" w:rsidR="00390A42" w:rsidRDefault="00390A42" w:rsidP="00390A42">
      <w:pPr>
        <w:spacing w:after="0" w:line="240" w:lineRule="auto"/>
      </w:pPr>
      <w:r>
        <w:br w:type="page"/>
      </w:r>
    </w:p>
    <w:p w14:paraId="3EA5AA44" w14:textId="77777777" w:rsidR="00390A42" w:rsidRDefault="00390A42" w:rsidP="00390A42"/>
    <w:p w14:paraId="7481CB57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Accommodation</w:t>
      </w:r>
    </w:p>
    <w:p w14:paraId="3262C43D" w14:textId="77777777" w:rsidR="00390A42" w:rsidRDefault="00390A42" w:rsidP="00390A42">
      <w:r>
        <w:t>□</w:t>
      </w:r>
      <w:r>
        <w:tab/>
        <w:t>Type (hotel, hostel, hosting, camping etc.)</w:t>
      </w:r>
    </w:p>
    <w:p w14:paraId="120F26EA" w14:textId="77777777" w:rsidR="00390A42" w:rsidRDefault="00390A42" w:rsidP="00390A42">
      <w:r>
        <w:t>□</w:t>
      </w:r>
      <w:r>
        <w:tab/>
        <w:t>Pre-event visit and risk assessment made</w:t>
      </w:r>
    </w:p>
    <w:p w14:paraId="6A548ECF" w14:textId="77777777" w:rsidR="00390A42" w:rsidRDefault="00390A42" w:rsidP="00390A42">
      <w:r>
        <w:t>□</w:t>
      </w:r>
      <w:r>
        <w:tab/>
        <w:t>Catering, special diets, food allergies</w:t>
      </w:r>
    </w:p>
    <w:p w14:paraId="48F7970E" w14:textId="77777777" w:rsidR="00390A42" w:rsidRDefault="00390A42" w:rsidP="00390A42">
      <w:r>
        <w:t>□</w:t>
      </w:r>
      <w:r>
        <w:tab/>
        <w:t>Suitability for group, including accessibility</w:t>
      </w:r>
    </w:p>
    <w:p w14:paraId="5D6AD797" w14:textId="77777777" w:rsidR="00390A42" w:rsidRDefault="00390A42" w:rsidP="00390A42">
      <w:r>
        <w:t>□</w:t>
      </w:r>
      <w:r>
        <w:tab/>
        <w:t>Room lists</w:t>
      </w:r>
    </w:p>
    <w:p w14:paraId="66DD9E16" w14:textId="77777777" w:rsidR="00390A42" w:rsidRDefault="00390A42" w:rsidP="00390A42">
      <w:r>
        <w:t>□</w:t>
      </w:r>
      <w:r>
        <w:tab/>
        <w:t>Supervising adults’ sleeping arrangements</w:t>
      </w:r>
    </w:p>
    <w:p w14:paraId="5F0690DA" w14:textId="77777777" w:rsidR="00390A42" w:rsidRDefault="00390A42" w:rsidP="00390A42">
      <w:r>
        <w:t> </w:t>
      </w:r>
    </w:p>
    <w:p w14:paraId="19EFD363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Preparing athletes</w:t>
      </w:r>
    </w:p>
    <w:p w14:paraId="208D4ECA" w14:textId="77777777" w:rsidR="00390A42" w:rsidRDefault="00390A42" w:rsidP="00390A42">
      <w:r>
        <w:t>□</w:t>
      </w:r>
      <w:r>
        <w:tab/>
        <w:t>Local culture, language</w:t>
      </w:r>
    </w:p>
    <w:p w14:paraId="68145C58" w14:textId="77777777" w:rsidR="00390A42" w:rsidRDefault="00390A42" w:rsidP="00390A42">
      <w:r>
        <w:t>□</w:t>
      </w:r>
      <w:r>
        <w:tab/>
        <w:t>Expectations on dress and behaviour</w:t>
      </w:r>
    </w:p>
    <w:p w14:paraId="70278850" w14:textId="77777777" w:rsidR="00390A42" w:rsidRDefault="00390A42" w:rsidP="00390A42">
      <w:r>
        <w:t>□</w:t>
      </w:r>
      <w:r>
        <w:tab/>
        <w:t>Food and drink</w:t>
      </w:r>
    </w:p>
    <w:p w14:paraId="37A557EE" w14:textId="77777777" w:rsidR="00390A42" w:rsidRDefault="00390A42" w:rsidP="00390A42">
      <w:r>
        <w:t>□</w:t>
      </w:r>
      <w:r>
        <w:tab/>
        <w:t>Currency</w:t>
      </w:r>
    </w:p>
    <w:p w14:paraId="5D2B0A78" w14:textId="77777777" w:rsidR="00390A42" w:rsidRDefault="00390A42" w:rsidP="00390A42">
      <w:r>
        <w:t>□</w:t>
      </w:r>
      <w:r>
        <w:tab/>
        <w:t>Telephones</w:t>
      </w:r>
    </w:p>
    <w:p w14:paraId="573D8299" w14:textId="77777777" w:rsidR="00390A42" w:rsidRDefault="00390A42" w:rsidP="00390A42">
      <w:r>
        <w:t>□</w:t>
      </w:r>
      <w:r>
        <w:tab/>
        <w:t>Maps of area</w:t>
      </w:r>
    </w:p>
    <w:p w14:paraId="6DC7FBB9" w14:textId="77777777" w:rsidR="00390A42" w:rsidRDefault="00390A42" w:rsidP="00390A42">
      <w:r>
        <w:t>□</w:t>
      </w:r>
      <w:r>
        <w:tab/>
        <w:t>Safe sport away information</w:t>
      </w:r>
    </w:p>
    <w:p w14:paraId="2C10E7BD" w14:textId="77777777" w:rsidR="00390A42" w:rsidRDefault="00390A42" w:rsidP="00390A42"/>
    <w:p w14:paraId="1F96F722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Supervision and staffing</w:t>
      </w:r>
    </w:p>
    <w:p w14:paraId="7D93930A" w14:textId="77777777" w:rsidR="00390A42" w:rsidRDefault="00390A42" w:rsidP="00390A42">
      <w:r>
        <w:t>□</w:t>
      </w:r>
      <w:r>
        <w:tab/>
        <w:t>Ratio of staff to athletes</w:t>
      </w:r>
    </w:p>
    <w:p w14:paraId="217CCF9C" w14:textId="77777777" w:rsidR="00390A42" w:rsidRDefault="00390A42" w:rsidP="00390A42">
      <w:r>
        <w:t>□</w:t>
      </w:r>
      <w:r>
        <w:tab/>
        <w:t>Male/female</w:t>
      </w:r>
    </w:p>
    <w:p w14:paraId="4C355994" w14:textId="77777777" w:rsidR="00390A42" w:rsidRDefault="00390A42" w:rsidP="00390A42">
      <w:r>
        <w:t>□</w:t>
      </w:r>
      <w:r>
        <w:tab/>
        <w:t>Cover for all in-sport and free time periods</w:t>
      </w:r>
    </w:p>
    <w:p w14:paraId="35BA6EAA" w14:textId="77777777" w:rsidR="00390A42" w:rsidRDefault="00390A42" w:rsidP="00390A42">
      <w:r>
        <w:t>□</w:t>
      </w:r>
      <w:r>
        <w:tab/>
        <w:t>Specialist carers</w:t>
      </w:r>
    </w:p>
    <w:p w14:paraId="4C3438D0" w14:textId="77777777" w:rsidR="00390A42" w:rsidRDefault="00390A42" w:rsidP="00390A42">
      <w:r>
        <w:t>□</w:t>
      </w:r>
      <w:r>
        <w:tab/>
        <w:t>Clear responsibilities</w:t>
      </w:r>
    </w:p>
    <w:p w14:paraId="0A74613A" w14:textId="77777777" w:rsidR="00390A42" w:rsidRDefault="00390A42" w:rsidP="00390A42"/>
    <w:p w14:paraId="2DC2A37F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Documentation</w:t>
      </w:r>
    </w:p>
    <w:p w14:paraId="1F07062C" w14:textId="77777777" w:rsidR="00390A42" w:rsidRDefault="00390A42" w:rsidP="00390A42">
      <w:r>
        <w:t>□</w:t>
      </w:r>
      <w:r>
        <w:tab/>
        <w:t>Travel tickets</w:t>
      </w:r>
    </w:p>
    <w:p w14:paraId="6B8480F3" w14:textId="77777777" w:rsidR="00390A42" w:rsidRDefault="00390A42" w:rsidP="00390A42">
      <w:r>
        <w:t>□</w:t>
      </w:r>
      <w:r>
        <w:tab/>
        <w:t>Passports, visas</w:t>
      </w:r>
    </w:p>
    <w:p w14:paraId="5553E89B" w14:textId="77777777" w:rsidR="00390A42" w:rsidRDefault="00390A42" w:rsidP="00390A42">
      <w:r>
        <w:t>□</w:t>
      </w:r>
      <w:r>
        <w:tab/>
        <w:t>Check non-EU nationals</w:t>
      </w:r>
    </w:p>
    <w:p w14:paraId="0F0F65BE" w14:textId="77777777" w:rsidR="00390A42" w:rsidRDefault="00390A42" w:rsidP="00390A42">
      <w:r>
        <w:t>□</w:t>
      </w:r>
      <w:r>
        <w:tab/>
        <w:t xml:space="preserve">Accommodation and travel booking documents  </w:t>
      </w:r>
    </w:p>
    <w:p w14:paraId="5CBEDEEC" w14:textId="77777777" w:rsidR="00390A42" w:rsidRDefault="00390A42" w:rsidP="00390A42"/>
    <w:p w14:paraId="217AE6B8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Insurance</w:t>
      </w:r>
    </w:p>
    <w:p w14:paraId="02F1D24D" w14:textId="77777777" w:rsidR="00390A42" w:rsidRDefault="00390A42" w:rsidP="00390A42">
      <w:r>
        <w:t>□</w:t>
      </w:r>
      <w:r>
        <w:tab/>
        <w:t>Liability</w:t>
      </w:r>
    </w:p>
    <w:p w14:paraId="121D82F5" w14:textId="77777777" w:rsidR="00390A42" w:rsidRDefault="00390A42" w:rsidP="00390A42">
      <w:r>
        <w:t>□</w:t>
      </w:r>
      <w:r>
        <w:tab/>
        <w:t>Accident</w:t>
      </w:r>
    </w:p>
    <w:p w14:paraId="1135A037" w14:textId="77777777" w:rsidR="00390A42" w:rsidRDefault="00390A42" w:rsidP="00390A42">
      <w:r>
        <w:t>□</w:t>
      </w:r>
      <w:r>
        <w:tab/>
        <w:t>Medical</w:t>
      </w:r>
    </w:p>
    <w:p w14:paraId="515012BB" w14:textId="77777777" w:rsidR="00390A42" w:rsidRDefault="00390A42" w:rsidP="00390A42">
      <w:pPr>
        <w:spacing w:after="0" w:line="240" w:lineRule="auto"/>
      </w:pPr>
      <w:r>
        <w:br w:type="page"/>
      </w:r>
    </w:p>
    <w:p w14:paraId="07EB64FB" w14:textId="77777777" w:rsidR="00390A42" w:rsidRDefault="00390A42" w:rsidP="00390A42"/>
    <w:p w14:paraId="6C8DAAE0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Emergency procedures</w:t>
      </w:r>
    </w:p>
    <w:p w14:paraId="11E14E56" w14:textId="77777777" w:rsidR="00390A42" w:rsidRDefault="00390A42" w:rsidP="00390A42">
      <w:r>
        <w:t>□</w:t>
      </w:r>
      <w:r>
        <w:tab/>
        <w:t>First aid</w:t>
      </w:r>
    </w:p>
    <w:p w14:paraId="0B86EF92" w14:textId="77777777" w:rsidR="00390A42" w:rsidRDefault="00390A42" w:rsidP="00390A42">
      <w:r>
        <w:t>□</w:t>
      </w:r>
      <w:r>
        <w:tab/>
        <w:t>Specific medical information available</w:t>
      </w:r>
    </w:p>
    <w:p w14:paraId="52A15B9A" w14:textId="77777777" w:rsidR="00390A42" w:rsidRDefault="00390A42" w:rsidP="00390A42">
      <w:r>
        <w:t>□</w:t>
      </w:r>
      <w:r>
        <w:tab/>
        <w:t>Access to and administration of medication</w:t>
      </w:r>
    </w:p>
    <w:p w14:paraId="1343F931" w14:textId="77777777" w:rsidR="00390A42" w:rsidRDefault="00390A42" w:rsidP="00390A42">
      <w:r>
        <w:t>□</w:t>
      </w:r>
      <w:r>
        <w:tab/>
        <w:t>Information on local emergency medical services, hospitals etc.</w:t>
      </w:r>
    </w:p>
    <w:p w14:paraId="31BB82E6" w14:textId="77777777" w:rsidR="00390A42" w:rsidRDefault="00390A42" w:rsidP="00390A42">
      <w:r>
        <w:t>□</w:t>
      </w:r>
      <w:r>
        <w:tab/>
        <w:t xml:space="preserve">EHIC European Health Insurance Card (replacement for E111) form completed (EU visits). Further information: </w:t>
      </w:r>
      <w:r>
        <w:tab/>
      </w:r>
      <w:hyperlink r:id="rId10" w:history="1">
        <w:r w:rsidRPr="00561840">
          <w:rPr>
            <w:rStyle w:val="Hyperlink"/>
          </w:rPr>
          <w:t>www.nhs.uk/Healthcareabroad</w:t>
        </w:r>
      </w:hyperlink>
      <w:r>
        <w:t xml:space="preserve"> </w:t>
      </w:r>
    </w:p>
    <w:p w14:paraId="019990F1" w14:textId="77777777" w:rsidR="00390A42" w:rsidRDefault="00390A42" w:rsidP="00390A42">
      <w:r>
        <w:t>□</w:t>
      </w:r>
      <w:r>
        <w:tab/>
        <w:t>Details of British embassy/consulate</w:t>
      </w:r>
    </w:p>
    <w:p w14:paraId="7B5A29CA" w14:textId="77777777" w:rsidR="00390A42" w:rsidRDefault="00390A42" w:rsidP="00390A42"/>
    <w:p w14:paraId="4D022C16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Costs and cash</w:t>
      </w:r>
    </w:p>
    <w:p w14:paraId="67621730" w14:textId="77777777" w:rsidR="00390A42" w:rsidRDefault="00390A42" w:rsidP="00390A42">
      <w:r>
        <w:t>□</w:t>
      </w:r>
      <w:r>
        <w:tab/>
        <w:t>For travel</w:t>
      </w:r>
    </w:p>
    <w:p w14:paraId="39208C6A" w14:textId="77777777" w:rsidR="00390A42" w:rsidRDefault="00390A42" w:rsidP="00390A42">
      <w:r>
        <w:t>□</w:t>
      </w:r>
      <w:r>
        <w:tab/>
        <w:t>Payment schedule – deposit, staged payment</w:t>
      </w:r>
    </w:p>
    <w:p w14:paraId="30B7A1A4" w14:textId="77777777" w:rsidR="00390A42" w:rsidRDefault="00390A42" w:rsidP="00390A42">
      <w:r>
        <w:t>□</w:t>
      </w:r>
      <w:r>
        <w:tab/>
        <w:t>Extra meals, refreshments</w:t>
      </w:r>
    </w:p>
    <w:p w14:paraId="0FC0CFF9" w14:textId="77777777" w:rsidR="00390A42" w:rsidRDefault="00390A42" w:rsidP="00390A42">
      <w:r>
        <w:t>□</w:t>
      </w:r>
      <w:r>
        <w:tab/>
        <w:t>Spending money</w:t>
      </w:r>
    </w:p>
    <w:p w14:paraId="72F72A31" w14:textId="77777777" w:rsidR="00390A42" w:rsidRDefault="00390A42" w:rsidP="00390A42">
      <w:r>
        <w:t>□</w:t>
      </w:r>
      <w:r>
        <w:tab/>
        <w:t>Security</w:t>
      </w:r>
    </w:p>
    <w:p w14:paraId="0F1A967C" w14:textId="77777777" w:rsidR="00390A42" w:rsidRDefault="00390A42" w:rsidP="00390A42"/>
    <w:p w14:paraId="0A0BD01E" w14:textId="77777777" w:rsidR="00390A42" w:rsidRPr="0069225B" w:rsidRDefault="00390A42" w:rsidP="00390A42">
      <w:pPr>
        <w:rPr>
          <w:b/>
        </w:rPr>
      </w:pPr>
      <w:r w:rsidRPr="0069225B">
        <w:rPr>
          <w:b/>
        </w:rPr>
        <w:t>Arrival</w:t>
      </w:r>
    </w:p>
    <w:p w14:paraId="023BC3CD" w14:textId="77777777" w:rsidR="00390A42" w:rsidRDefault="00390A42" w:rsidP="00390A42">
      <w:r>
        <w:t>□</w:t>
      </w:r>
      <w:r>
        <w:tab/>
        <w:t xml:space="preserve">Check rooms, </w:t>
      </w:r>
      <w:proofErr w:type="gramStart"/>
      <w:r>
        <w:t>meal times</w:t>
      </w:r>
      <w:proofErr w:type="gramEnd"/>
      <w:r>
        <w:t>, phones, valuables</w:t>
      </w:r>
    </w:p>
    <w:p w14:paraId="49D34C17" w14:textId="77777777" w:rsidR="00390A42" w:rsidRDefault="00390A42" w:rsidP="00390A42">
      <w:r>
        <w:t>□</w:t>
      </w:r>
      <w:r>
        <w:tab/>
        <w:t>Check sporting venues</w:t>
      </w:r>
    </w:p>
    <w:p w14:paraId="4A1AE62C" w14:textId="77777777" w:rsidR="00390A42" w:rsidRDefault="00390A42" w:rsidP="00390A42">
      <w:r>
        <w:t>□</w:t>
      </w:r>
      <w:r>
        <w:tab/>
        <w:t>Collect in money, valuables</w:t>
      </w:r>
    </w:p>
    <w:p w14:paraId="04FD1256" w14:textId="77777777" w:rsidR="00390A42" w:rsidRDefault="00390A42" w:rsidP="00390A42">
      <w:r>
        <w:t>□</w:t>
      </w:r>
      <w:r>
        <w:tab/>
        <w:t>Information on medications</w:t>
      </w:r>
    </w:p>
    <w:p w14:paraId="7BB51361" w14:textId="77777777" w:rsidR="00390A42" w:rsidRDefault="00390A42" w:rsidP="00390A42">
      <w:r>
        <w:t>□</w:t>
      </w:r>
      <w:r>
        <w:tab/>
        <w:t>Arrange group meetings</w:t>
      </w:r>
    </w:p>
    <w:p w14:paraId="6CB55B88" w14:textId="77777777" w:rsidR="00390A42" w:rsidRDefault="00390A42" w:rsidP="00390A42">
      <w:r>
        <w:t>□</w:t>
      </w:r>
      <w:r>
        <w:tab/>
        <w:t>Confirm procedures with staff</w:t>
      </w:r>
    </w:p>
    <w:p w14:paraId="01D6315A" w14:textId="0B3F601C" w:rsidR="00416128" w:rsidRPr="00416128" w:rsidRDefault="00390A42" w:rsidP="00390A42">
      <w:r>
        <w:t>□</w:t>
      </w:r>
      <w:r>
        <w:tab/>
        <w:t>Rules (</w:t>
      </w:r>
      <w:proofErr w:type="gramStart"/>
      <w:r>
        <w:t>e.g.</w:t>
      </w:r>
      <w:proofErr w:type="gramEnd"/>
      <w:r>
        <w:t xml:space="preserve"> curfews</w:t>
      </w:r>
      <w:r w:rsidR="005F6485">
        <w:t>)</w:t>
      </w:r>
    </w:p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6E7F8" w14:textId="77777777" w:rsidR="00833C98" w:rsidRDefault="00833C98" w:rsidP="006A5BAC">
      <w:pPr>
        <w:spacing w:after="0" w:line="240" w:lineRule="auto"/>
      </w:pPr>
      <w:r>
        <w:separator/>
      </w:r>
    </w:p>
  </w:endnote>
  <w:endnote w:type="continuationSeparator" w:id="0">
    <w:p w14:paraId="3C25CFD9" w14:textId="77777777" w:rsidR="00833C98" w:rsidRDefault="00833C98" w:rsidP="006A5BAC">
      <w:pPr>
        <w:spacing w:after="0" w:line="240" w:lineRule="auto"/>
      </w:pPr>
      <w:r>
        <w:continuationSeparator/>
      </w:r>
    </w:p>
  </w:endnote>
  <w:endnote w:type="continuationNotice" w:id="1">
    <w:p w14:paraId="4AE4877C" w14:textId="77777777" w:rsidR="00833C98" w:rsidRDefault="00833C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FBB4646" id="Straight Connector 13" o:spid="_x0000_s1026" style="position:absolute;flip:y;z-index:2516582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1D3DB111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Version </w:t>
    </w:r>
    <w:r w:rsidR="007846ED">
      <w:rPr>
        <w:rFonts w:ascii="Trebuchet MS" w:hAnsi="Trebuchet MS" w:cs="Times New Roman"/>
        <w:color w:val="1F497D"/>
        <w:sz w:val="14"/>
        <w:szCs w:val="14"/>
        <w:lang w:val="en-US" w:eastAsia="en-US"/>
      </w:rPr>
      <w:t>1 February 2021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6CF504" id="Straight Connector 12" o:spid="_x0000_s1026" style="position:absolute;flip:y;z-index:251658243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1B87051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D864E6" w14:textId="77777777" w:rsidR="00833C98" w:rsidRDefault="00833C98" w:rsidP="006A5BAC">
      <w:pPr>
        <w:spacing w:after="0" w:line="240" w:lineRule="auto"/>
      </w:pPr>
      <w:r>
        <w:separator/>
      </w:r>
    </w:p>
  </w:footnote>
  <w:footnote w:type="continuationSeparator" w:id="0">
    <w:p w14:paraId="3732182C" w14:textId="77777777" w:rsidR="00833C98" w:rsidRDefault="00833C98" w:rsidP="006A5BAC">
      <w:pPr>
        <w:spacing w:after="0" w:line="240" w:lineRule="auto"/>
      </w:pPr>
      <w:r>
        <w:continuationSeparator/>
      </w:r>
    </w:p>
  </w:footnote>
  <w:footnote w:type="continuationNotice" w:id="1">
    <w:p w14:paraId="0E3D5342" w14:textId="77777777" w:rsidR="00833C98" w:rsidRDefault="00833C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8241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35A550BA" w:rsidR="006002B7" w:rsidRDefault="00390A42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Overnight trips or Travel Abroad Checklist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35A550BA" w:rsidR="006002B7" w:rsidRDefault="00390A42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Overnight trips or Travel Abroad Checklist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00C7209" id="Straight Connector 5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C6F6A"/>
    <w:rsid w:val="000D48B1"/>
    <w:rsid w:val="000E6034"/>
    <w:rsid w:val="0011073D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53E1"/>
    <w:rsid w:val="003252B8"/>
    <w:rsid w:val="0033052D"/>
    <w:rsid w:val="00343DAB"/>
    <w:rsid w:val="00350A29"/>
    <w:rsid w:val="00390A42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D7016"/>
    <w:rsid w:val="004E3913"/>
    <w:rsid w:val="00520CE9"/>
    <w:rsid w:val="00542A06"/>
    <w:rsid w:val="005724C9"/>
    <w:rsid w:val="005856F4"/>
    <w:rsid w:val="0059019D"/>
    <w:rsid w:val="005947CA"/>
    <w:rsid w:val="005A04AF"/>
    <w:rsid w:val="005A1DCC"/>
    <w:rsid w:val="005D51B3"/>
    <w:rsid w:val="005F6485"/>
    <w:rsid w:val="006002B7"/>
    <w:rsid w:val="0060404E"/>
    <w:rsid w:val="0061703B"/>
    <w:rsid w:val="00626DA9"/>
    <w:rsid w:val="006A5BAC"/>
    <w:rsid w:val="006D0EE0"/>
    <w:rsid w:val="006E3903"/>
    <w:rsid w:val="006F2D9D"/>
    <w:rsid w:val="00713603"/>
    <w:rsid w:val="00715111"/>
    <w:rsid w:val="00745403"/>
    <w:rsid w:val="00757B27"/>
    <w:rsid w:val="0076488B"/>
    <w:rsid w:val="0077518F"/>
    <w:rsid w:val="007757A5"/>
    <w:rsid w:val="007846ED"/>
    <w:rsid w:val="00795864"/>
    <w:rsid w:val="007A2780"/>
    <w:rsid w:val="00833C98"/>
    <w:rsid w:val="00837222"/>
    <w:rsid w:val="00847308"/>
    <w:rsid w:val="00877745"/>
    <w:rsid w:val="008801BA"/>
    <w:rsid w:val="0088785D"/>
    <w:rsid w:val="008A5729"/>
    <w:rsid w:val="008F3162"/>
    <w:rsid w:val="008F7FBB"/>
    <w:rsid w:val="009138F5"/>
    <w:rsid w:val="0092643A"/>
    <w:rsid w:val="009A0F36"/>
    <w:rsid w:val="009A31AA"/>
    <w:rsid w:val="009E3773"/>
    <w:rsid w:val="00A11C62"/>
    <w:rsid w:val="00A15C0F"/>
    <w:rsid w:val="00A26E73"/>
    <w:rsid w:val="00A460E9"/>
    <w:rsid w:val="00A864EC"/>
    <w:rsid w:val="00A947BC"/>
    <w:rsid w:val="00AF373E"/>
    <w:rsid w:val="00AF6ED8"/>
    <w:rsid w:val="00B0203B"/>
    <w:rsid w:val="00B31724"/>
    <w:rsid w:val="00B326C0"/>
    <w:rsid w:val="00B46533"/>
    <w:rsid w:val="00B6746C"/>
    <w:rsid w:val="00BA2485"/>
    <w:rsid w:val="00C106E0"/>
    <w:rsid w:val="00C7209F"/>
    <w:rsid w:val="00C77740"/>
    <w:rsid w:val="00C86E99"/>
    <w:rsid w:val="00C94FA2"/>
    <w:rsid w:val="00D14C23"/>
    <w:rsid w:val="00D17333"/>
    <w:rsid w:val="00D3533F"/>
    <w:rsid w:val="00D74FD4"/>
    <w:rsid w:val="00D90E00"/>
    <w:rsid w:val="00DB4C37"/>
    <w:rsid w:val="00DD4678"/>
    <w:rsid w:val="00DF4B4E"/>
    <w:rsid w:val="00E01AAD"/>
    <w:rsid w:val="00E8391B"/>
    <w:rsid w:val="00E917D2"/>
    <w:rsid w:val="00EB3264"/>
    <w:rsid w:val="00EC5BB2"/>
    <w:rsid w:val="00ED2221"/>
    <w:rsid w:val="00ED3AD4"/>
    <w:rsid w:val="00F24A17"/>
    <w:rsid w:val="00F34BCC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rsid w:val="00390A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nhs.uk/Healthcareabroa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Props1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0</TotalTime>
  <Pages>3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Links>
    <vt:vector size="6" baseType="variant">
      <vt:variant>
        <vt:i4>6291555</vt:i4>
      </vt:variant>
      <vt:variant>
        <vt:i4>0</vt:i4>
      </vt:variant>
      <vt:variant>
        <vt:i4>0</vt:i4>
      </vt:variant>
      <vt:variant>
        <vt:i4>5</vt:i4>
      </vt:variant>
      <vt:variant>
        <vt:lpwstr>http://www.nhs.uk/Healthcareabroad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3</cp:revision>
  <cp:lastPrinted>2020-04-30T11:18:00Z</cp:lastPrinted>
  <dcterms:created xsi:type="dcterms:W3CDTF">2021-02-24T18:20:00Z</dcterms:created>
  <dcterms:modified xsi:type="dcterms:W3CDTF">2021-02-24T18:20:00Z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